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98A5C" w14:textId="0294E77C" w:rsidR="003E1478" w:rsidRDefault="00DD0220" w:rsidP="009B72F1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FD733D">
        <w:rPr>
          <w:rFonts w:ascii="Arial Narrow" w:hAnsi="Arial Narrow"/>
          <w:b/>
          <w:bCs/>
          <w:sz w:val="24"/>
          <w:szCs w:val="24"/>
        </w:rPr>
        <w:t xml:space="preserve">Minutes of the Rotaract </w:t>
      </w:r>
      <w:r w:rsidR="003348C2">
        <w:rPr>
          <w:rFonts w:ascii="Arial Narrow" w:hAnsi="Arial Narrow"/>
          <w:b/>
          <w:bCs/>
          <w:sz w:val="24"/>
          <w:szCs w:val="24"/>
        </w:rPr>
        <w:t xml:space="preserve">Club of </w:t>
      </w:r>
      <w:r w:rsidR="003348C2" w:rsidRPr="003348C2">
        <w:rPr>
          <w:rFonts w:ascii="Arial Narrow" w:hAnsi="Arial Narrow"/>
          <w:b/>
          <w:bCs/>
          <w:color w:val="767171" w:themeColor="background2" w:themeShade="80"/>
          <w:sz w:val="24"/>
          <w:szCs w:val="24"/>
        </w:rPr>
        <w:t>XXXX</w:t>
      </w:r>
    </w:p>
    <w:p w14:paraId="5F7550D1" w14:textId="3D890864" w:rsidR="00BE33A4" w:rsidRPr="009B72F1" w:rsidRDefault="00BE33A4" w:rsidP="009B72F1">
      <w:pPr>
        <w:jc w:val="center"/>
        <w:rPr>
          <w:rFonts w:ascii="Arial Narrow" w:hAnsi="Arial Narrow"/>
          <w:b/>
          <w:bCs/>
          <w:szCs w:val="22"/>
          <w:u w:val="single"/>
        </w:rPr>
      </w:pPr>
      <w:r w:rsidRPr="009B72F1">
        <w:rPr>
          <w:rFonts w:ascii="Arial Narrow" w:hAnsi="Arial Narrow"/>
          <w:b/>
          <w:bCs/>
          <w:szCs w:val="22"/>
          <w:u w:val="single"/>
        </w:rPr>
        <w:t>Present</w:t>
      </w:r>
    </w:p>
    <w:tbl>
      <w:tblPr>
        <w:tblStyle w:val="TableGrid"/>
        <w:tblW w:w="10768" w:type="dxa"/>
        <w:jc w:val="center"/>
        <w:tblLook w:val="04A0" w:firstRow="1" w:lastRow="0" w:firstColumn="1" w:lastColumn="0" w:noHBand="0" w:noVBand="1"/>
      </w:tblPr>
      <w:tblGrid>
        <w:gridCol w:w="3005"/>
        <w:gridCol w:w="4787"/>
        <w:gridCol w:w="2976"/>
      </w:tblGrid>
      <w:tr w:rsidR="00BE33A4" w:rsidRPr="009B72F1" w14:paraId="798289AB" w14:textId="77777777" w:rsidTr="009B72F1">
        <w:trPr>
          <w:jc w:val="center"/>
        </w:trPr>
        <w:tc>
          <w:tcPr>
            <w:tcW w:w="3005" w:type="dxa"/>
          </w:tcPr>
          <w:p w14:paraId="32AA3CF7" w14:textId="77777777" w:rsidR="00BE33A4" w:rsidRPr="009B72F1" w:rsidRDefault="00BE33A4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  <w:r w:rsidRPr="009B72F1">
              <w:rPr>
                <w:rFonts w:ascii="Arial Narrow" w:hAnsi="Arial Narrow"/>
                <w:b/>
                <w:bCs/>
                <w:szCs w:val="22"/>
              </w:rPr>
              <w:t>Name</w:t>
            </w:r>
          </w:p>
        </w:tc>
        <w:tc>
          <w:tcPr>
            <w:tcW w:w="4787" w:type="dxa"/>
          </w:tcPr>
          <w:p w14:paraId="47F19DCE" w14:textId="77777777" w:rsidR="00BE33A4" w:rsidRPr="009B72F1" w:rsidRDefault="00BE33A4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  <w:r w:rsidRPr="009B72F1">
              <w:rPr>
                <w:rFonts w:ascii="Arial Narrow" w:hAnsi="Arial Narrow"/>
                <w:b/>
                <w:bCs/>
                <w:szCs w:val="22"/>
              </w:rPr>
              <w:t>Position</w:t>
            </w:r>
          </w:p>
        </w:tc>
        <w:tc>
          <w:tcPr>
            <w:tcW w:w="2976" w:type="dxa"/>
          </w:tcPr>
          <w:p w14:paraId="1B3FCC05" w14:textId="77777777" w:rsidR="00BE33A4" w:rsidRPr="009B72F1" w:rsidRDefault="00BE33A4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  <w:r w:rsidRPr="009B72F1">
              <w:rPr>
                <w:rFonts w:ascii="Arial Narrow" w:hAnsi="Arial Narrow"/>
                <w:b/>
                <w:bCs/>
                <w:szCs w:val="22"/>
              </w:rPr>
              <w:t>Club</w:t>
            </w:r>
          </w:p>
        </w:tc>
      </w:tr>
      <w:tr w:rsidR="00BE33A4" w:rsidRPr="009B72F1" w14:paraId="400177C8" w14:textId="77777777" w:rsidTr="009B72F1">
        <w:trPr>
          <w:jc w:val="center"/>
        </w:trPr>
        <w:tc>
          <w:tcPr>
            <w:tcW w:w="3005" w:type="dxa"/>
            <w:vAlign w:val="center"/>
          </w:tcPr>
          <w:p w14:paraId="79C667A8" w14:textId="50671953" w:rsidR="00BE33A4" w:rsidRPr="003348C2" w:rsidRDefault="003348C2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  <w:r w:rsidRPr="003348C2">
              <w:rPr>
                <w:rFonts w:ascii="Arial Narrow" w:hAnsi="Arial Narrow"/>
                <w:color w:val="767171" w:themeColor="background2" w:themeShade="80"/>
                <w:szCs w:val="22"/>
              </w:rPr>
              <w:t>XXX</w:t>
            </w:r>
          </w:p>
        </w:tc>
        <w:tc>
          <w:tcPr>
            <w:tcW w:w="4787" w:type="dxa"/>
            <w:vAlign w:val="center"/>
          </w:tcPr>
          <w:p w14:paraId="4B83825B" w14:textId="622900DD" w:rsidR="00BE33A4" w:rsidRPr="003348C2" w:rsidRDefault="003348C2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  <w:r w:rsidRPr="003348C2">
              <w:rPr>
                <w:rFonts w:ascii="Arial Narrow" w:hAnsi="Arial Narrow"/>
                <w:color w:val="767171" w:themeColor="background2" w:themeShade="80"/>
                <w:szCs w:val="22"/>
              </w:rPr>
              <w:t>XXXX</w:t>
            </w:r>
          </w:p>
        </w:tc>
        <w:tc>
          <w:tcPr>
            <w:tcW w:w="2976" w:type="dxa"/>
            <w:vAlign w:val="center"/>
          </w:tcPr>
          <w:p w14:paraId="0F2CAD4F" w14:textId="2DDF5E86" w:rsidR="00BE33A4" w:rsidRPr="003348C2" w:rsidRDefault="003348C2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  <w:r w:rsidRPr="003348C2">
              <w:rPr>
                <w:rFonts w:ascii="Arial Narrow" w:hAnsi="Arial Narrow"/>
                <w:color w:val="767171" w:themeColor="background2" w:themeShade="80"/>
                <w:szCs w:val="22"/>
              </w:rPr>
              <w:t>XXX</w:t>
            </w:r>
          </w:p>
        </w:tc>
      </w:tr>
      <w:tr w:rsidR="00BE33A4" w:rsidRPr="009B72F1" w14:paraId="4344BBFC" w14:textId="77777777" w:rsidTr="009B72F1">
        <w:trPr>
          <w:jc w:val="center"/>
        </w:trPr>
        <w:tc>
          <w:tcPr>
            <w:tcW w:w="3005" w:type="dxa"/>
            <w:vAlign w:val="center"/>
          </w:tcPr>
          <w:p w14:paraId="135D0375" w14:textId="6F8A08A5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725A6423" w14:textId="5E0E8ED2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10C07B3E" w14:textId="41FB3AE1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BE33A4" w:rsidRPr="009B72F1" w14:paraId="7AA8CD7E" w14:textId="77777777" w:rsidTr="009B72F1">
        <w:trPr>
          <w:trHeight w:val="757"/>
          <w:jc w:val="center"/>
        </w:trPr>
        <w:tc>
          <w:tcPr>
            <w:tcW w:w="3005" w:type="dxa"/>
            <w:vAlign w:val="center"/>
          </w:tcPr>
          <w:p w14:paraId="3EEC90CF" w14:textId="37CB843F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147C1C02" w14:textId="027AB056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784B4526" w14:textId="1D7A9389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BE33A4" w:rsidRPr="009B72F1" w14:paraId="4D59D315" w14:textId="77777777" w:rsidTr="009B72F1">
        <w:trPr>
          <w:jc w:val="center"/>
        </w:trPr>
        <w:tc>
          <w:tcPr>
            <w:tcW w:w="3005" w:type="dxa"/>
            <w:vAlign w:val="center"/>
          </w:tcPr>
          <w:p w14:paraId="38E0635E" w14:textId="2EAABECD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1350EC16" w14:textId="4B4B9BF4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227DC0CA" w14:textId="159D36CA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BE33A4" w:rsidRPr="009B72F1" w14:paraId="195B3175" w14:textId="77777777" w:rsidTr="009B72F1">
        <w:trPr>
          <w:jc w:val="center"/>
        </w:trPr>
        <w:tc>
          <w:tcPr>
            <w:tcW w:w="3005" w:type="dxa"/>
            <w:vAlign w:val="center"/>
          </w:tcPr>
          <w:p w14:paraId="0A03B455" w14:textId="2EF63166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4B29E357" w14:textId="641C5BAF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21035EDE" w14:textId="67668C2C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BE33A4" w:rsidRPr="009B72F1" w14:paraId="7EEFD405" w14:textId="77777777" w:rsidTr="009B72F1">
        <w:trPr>
          <w:jc w:val="center"/>
        </w:trPr>
        <w:tc>
          <w:tcPr>
            <w:tcW w:w="3005" w:type="dxa"/>
            <w:vAlign w:val="center"/>
          </w:tcPr>
          <w:p w14:paraId="5A8521EE" w14:textId="74DB6039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40738BCA" w14:textId="52968E3B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2BC6A68A" w14:textId="35D1F451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BE33A4" w:rsidRPr="009B72F1" w14:paraId="28834E64" w14:textId="77777777" w:rsidTr="009B72F1">
        <w:trPr>
          <w:jc w:val="center"/>
        </w:trPr>
        <w:tc>
          <w:tcPr>
            <w:tcW w:w="3005" w:type="dxa"/>
            <w:vAlign w:val="center"/>
          </w:tcPr>
          <w:p w14:paraId="51A5C67E" w14:textId="3F1D835C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5FBCA138" w14:textId="766FEE7F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6281CC31" w14:textId="1F074F0A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BE33A4" w:rsidRPr="009B72F1" w14:paraId="7FC5F28A" w14:textId="77777777" w:rsidTr="009B72F1">
        <w:trPr>
          <w:jc w:val="center"/>
        </w:trPr>
        <w:tc>
          <w:tcPr>
            <w:tcW w:w="3005" w:type="dxa"/>
            <w:vAlign w:val="center"/>
          </w:tcPr>
          <w:p w14:paraId="0965E2E7" w14:textId="0BAF7CAB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24BE5ECF" w14:textId="7C9F7098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3647E917" w14:textId="6A4538C3" w:rsidR="00BE33A4" w:rsidRPr="003348C2" w:rsidRDefault="00BE33A4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933D95" w:rsidRPr="009B72F1" w14:paraId="6BE10B5B" w14:textId="77777777" w:rsidTr="00915C71">
        <w:trPr>
          <w:jc w:val="center"/>
        </w:trPr>
        <w:tc>
          <w:tcPr>
            <w:tcW w:w="3005" w:type="dxa"/>
          </w:tcPr>
          <w:p w14:paraId="4F9500F4" w14:textId="790F48CA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</w:tcPr>
          <w:p w14:paraId="225274D2" w14:textId="6A9BE0E3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</w:tcPr>
          <w:p w14:paraId="50587082" w14:textId="664E72ED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933D95" w:rsidRPr="009B72F1" w14:paraId="236FBA17" w14:textId="77777777" w:rsidTr="00915C71">
        <w:trPr>
          <w:jc w:val="center"/>
        </w:trPr>
        <w:tc>
          <w:tcPr>
            <w:tcW w:w="3005" w:type="dxa"/>
          </w:tcPr>
          <w:p w14:paraId="300A156B" w14:textId="6C31FF40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</w:tcPr>
          <w:p w14:paraId="0DE46B83" w14:textId="747FF6F5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</w:tcPr>
          <w:p w14:paraId="0EFD3891" w14:textId="5A6875E7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933D95" w:rsidRPr="009B72F1" w14:paraId="7B887B4E" w14:textId="77777777" w:rsidTr="009B72F1">
        <w:trPr>
          <w:jc w:val="center"/>
        </w:trPr>
        <w:tc>
          <w:tcPr>
            <w:tcW w:w="3005" w:type="dxa"/>
            <w:vAlign w:val="center"/>
          </w:tcPr>
          <w:p w14:paraId="67F69A82" w14:textId="209FF5E1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7A924929" w14:textId="67C8E256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590DA53A" w14:textId="551A29F8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933D95" w:rsidRPr="009B72F1" w14:paraId="55C24FC0" w14:textId="77777777" w:rsidTr="009B72F1">
        <w:trPr>
          <w:trHeight w:val="559"/>
          <w:jc w:val="center"/>
        </w:trPr>
        <w:tc>
          <w:tcPr>
            <w:tcW w:w="3005" w:type="dxa"/>
            <w:vAlign w:val="center"/>
          </w:tcPr>
          <w:p w14:paraId="3DEF6C5A" w14:textId="67289A58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251C8CD7" w14:textId="61D5EE6C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5353ED45" w14:textId="33A87D26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  <w:tr w:rsidR="00933D95" w:rsidRPr="009B72F1" w14:paraId="45B09BE3" w14:textId="77777777" w:rsidTr="009B72F1">
        <w:trPr>
          <w:jc w:val="center"/>
        </w:trPr>
        <w:tc>
          <w:tcPr>
            <w:tcW w:w="3005" w:type="dxa"/>
            <w:vAlign w:val="center"/>
          </w:tcPr>
          <w:p w14:paraId="1A7A50DE" w14:textId="4E6998C7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4787" w:type="dxa"/>
            <w:vAlign w:val="center"/>
          </w:tcPr>
          <w:p w14:paraId="617D1F80" w14:textId="34BCE9FF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182E5CF3" w14:textId="1BB61E81" w:rsidR="00933D95" w:rsidRPr="003348C2" w:rsidRDefault="00933D95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</w:p>
        </w:tc>
      </w:tr>
    </w:tbl>
    <w:p w14:paraId="7DCC13D0" w14:textId="77777777" w:rsidR="009B72F1" w:rsidRDefault="009B72F1" w:rsidP="009B72F1">
      <w:pPr>
        <w:rPr>
          <w:rFonts w:ascii="Arial Narrow" w:hAnsi="Arial Narrow"/>
          <w:szCs w:val="22"/>
        </w:rPr>
      </w:pPr>
    </w:p>
    <w:p w14:paraId="1D74C138" w14:textId="329C9EE8" w:rsidR="009B72F1" w:rsidRPr="009B72F1" w:rsidRDefault="009B72F1" w:rsidP="009B72F1">
      <w:pPr>
        <w:jc w:val="center"/>
        <w:rPr>
          <w:rFonts w:ascii="Arial Narrow" w:hAnsi="Arial Narrow"/>
          <w:b/>
          <w:bCs/>
          <w:szCs w:val="22"/>
          <w:u w:val="single"/>
        </w:rPr>
      </w:pPr>
      <w:r w:rsidRPr="009B72F1">
        <w:rPr>
          <w:rFonts w:ascii="Arial Narrow" w:hAnsi="Arial Narrow"/>
          <w:b/>
          <w:bCs/>
          <w:szCs w:val="22"/>
          <w:u w:val="single"/>
        </w:rPr>
        <w:t>Absent with apologies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978"/>
        <w:gridCol w:w="4677"/>
        <w:gridCol w:w="3119"/>
      </w:tblGrid>
      <w:tr w:rsidR="00EA02FC" w:rsidRPr="009B72F1" w14:paraId="159F5EC1" w14:textId="77777777" w:rsidTr="00372C20">
        <w:trPr>
          <w:trHeight w:val="600"/>
        </w:trPr>
        <w:tc>
          <w:tcPr>
            <w:tcW w:w="2978" w:type="dxa"/>
          </w:tcPr>
          <w:p w14:paraId="64593DD3" w14:textId="5B15FF7B" w:rsidR="00EA02FC" w:rsidRPr="003348C2" w:rsidRDefault="003348C2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  <w:r w:rsidRPr="003348C2">
              <w:rPr>
                <w:rFonts w:ascii="Arial Narrow" w:hAnsi="Arial Narrow"/>
                <w:color w:val="767171" w:themeColor="background2" w:themeShade="80"/>
                <w:szCs w:val="22"/>
              </w:rPr>
              <w:t>XXX</w:t>
            </w:r>
          </w:p>
        </w:tc>
        <w:tc>
          <w:tcPr>
            <w:tcW w:w="4677" w:type="dxa"/>
          </w:tcPr>
          <w:p w14:paraId="4EA5B1FA" w14:textId="618C2B98" w:rsidR="00EA02FC" w:rsidRPr="003348C2" w:rsidRDefault="003348C2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  <w:r w:rsidRPr="003348C2">
              <w:rPr>
                <w:rFonts w:ascii="Arial Narrow" w:hAnsi="Arial Narrow"/>
                <w:color w:val="767171" w:themeColor="background2" w:themeShade="80"/>
                <w:szCs w:val="22"/>
              </w:rPr>
              <w:t>XXXX</w:t>
            </w:r>
          </w:p>
        </w:tc>
        <w:tc>
          <w:tcPr>
            <w:tcW w:w="3119" w:type="dxa"/>
          </w:tcPr>
          <w:p w14:paraId="45A993FE" w14:textId="598B10D8" w:rsidR="00EA02FC" w:rsidRPr="003348C2" w:rsidRDefault="003348C2" w:rsidP="003348C2">
            <w:pPr>
              <w:spacing w:line="276" w:lineRule="auto"/>
              <w:jc w:val="center"/>
              <w:rPr>
                <w:rFonts w:ascii="Arial Narrow" w:hAnsi="Arial Narrow"/>
                <w:color w:val="767171" w:themeColor="background2" w:themeShade="80"/>
                <w:szCs w:val="22"/>
              </w:rPr>
            </w:pPr>
            <w:r w:rsidRPr="003348C2">
              <w:rPr>
                <w:rFonts w:ascii="Arial Narrow" w:hAnsi="Arial Narrow"/>
                <w:color w:val="767171" w:themeColor="background2" w:themeShade="80"/>
                <w:szCs w:val="22"/>
              </w:rPr>
              <w:t>XXX</w:t>
            </w:r>
          </w:p>
        </w:tc>
      </w:tr>
      <w:tr w:rsidR="009B72F1" w:rsidRPr="009B72F1" w14:paraId="5B989804" w14:textId="77777777" w:rsidTr="00372C20">
        <w:trPr>
          <w:trHeight w:val="600"/>
        </w:trPr>
        <w:tc>
          <w:tcPr>
            <w:tcW w:w="2978" w:type="dxa"/>
          </w:tcPr>
          <w:p w14:paraId="598FE7E8" w14:textId="48C7266E" w:rsidR="009B72F1" w:rsidRPr="009B72F1" w:rsidRDefault="009B72F1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4677" w:type="dxa"/>
          </w:tcPr>
          <w:p w14:paraId="00C0938A" w14:textId="3F4B59F7" w:rsidR="009B72F1" w:rsidRPr="009B72F1" w:rsidRDefault="009B72F1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3119" w:type="dxa"/>
          </w:tcPr>
          <w:p w14:paraId="76E8C9F4" w14:textId="58DD5D26" w:rsidR="009B72F1" w:rsidRPr="009B72F1" w:rsidRDefault="009B72F1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</w:tr>
      <w:tr w:rsidR="00933D95" w:rsidRPr="009B72F1" w14:paraId="6F51310A" w14:textId="77777777" w:rsidTr="006E42E7">
        <w:tc>
          <w:tcPr>
            <w:tcW w:w="2978" w:type="dxa"/>
            <w:vAlign w:val="center"/>
          </w:tcPr>
          <w:p w14:paraId="080CB8EF" w14:textId="519E879A" w:rsidR="00933D95" w:rsidRPr="009B72F1" w:rsidRDefault="00933D95" w:rsidP="00933D95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4677" w:type="dxa"/>
            <w:vAlign w:val="center"/>
          </w:tcPr>
          <w:p w14:paraId="6B1F5661" w14:textId="56F00938" w:rsidR="00933D95" w:rsidRPr="009B72F1" w:rsidRDefault="00933D95" w:rsidP="00933D95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3119" w:type="dxa"/>
            <w:vAlign w:val="center"/>
          </w:tcPr>
          <w:p w14:paraId="2C41B1DD" w14:textId="1B1A31AA" w:rsidR="00933D95" w:rsidRPr="009B72F1" w:rsidRDefault="00933D95" w:rsidP="00933D95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</w:tr>
    </w:tbl>
    <w:p w14:paraId="024CA260" w14:textId="77777777" w:rsidR="00933D95" w:rsidRDefault="00933D95">
      <w:r>
        <w:br w:type="page"/>
      </w: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722"/>
        <w:gridCol w:w="5968"/>
        <w:gridCol w:w="1514"/>
      </w:tblGrid>
      <w:tr w:rsidR="00AD6528" w:rsidRPr="00605923" w14:paraId="054AAE32" w14:textId="77777777" w:rsidTr="00353E66">
        <w:tc>
          <w:tcPr>
            <w:tcW w:w="812" w:type="dxa"/>
          </w:tcPr>
          <w:p w14:paraId="154BA628" w14:textId="53E48EF1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722" w:type="dxa"/>
          </w:tcPr>
          <w:p w14:paraId="12320E19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</w:p>
        </w:tc>
        <w:tc>
          <w:tcPr>
            <w:tcW w:w="5968" w:type="dxa"/>
            <w:tcBorders>
              <w:right w:val="single" w:sz="4" w:space="0" w:color="auto"/>
            </w:tcBorders>
          </w:tcPr>
          <w:p w14:paraId="25539D17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  <w:r w:rsidRPr="00605923">
              <w:rPr>
                <w:rFonts w:ascii="Arial Narrow" w:hAnsi="Arial Narrow"/>
                <w:b/>
                <w:bCs/>
                <w:szCs w:val="22"/>
              </w:rPr>
              <w:t>MEETING MINUTES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13BE4430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  <w:r w:rsidRPr="00605923">
              <w:rPr>
                <w:rFonts w:ascii="Arial Narrow" w:hAnsi="Arial Narrow"/>
                <w:b/>
                <w:bCs/>
                <w:szCs w:val="22"/>
              </w:rPr>
              <w:t>ACTION BY:</w:t>
            </w:r>
          </w:p>
        </w:tc>
      </w:tr>
      <w:tr w:rsidR="00AD6528" w:rsidRPr="00605923" w14:paraId="36359711" w14:textId="77777777" w:rsidTr="00353E66">
        <w:tc>
          <w:tcPr>
            <w:tcW w:w="812" w:type="dxa"/>
          </w:tcPr>
          <w:p w14:paraId="1D0975F4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722" w:type="dxa"/>
          </w:tcPr>
          <w:p w14:paraId="0EFED78D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</w:p>
        </w:tc>
        <w:tc>
          <w:tcPr>
            <w:tcW w:w="5968" w:type="dxa"/>
            <w:tcBorders>
              <w:right w:val="single" w:sz="4" w:space="0" w:color="auto"/>
            </w:tcBorders>
          </w:tcPr>
          <w:p w14:paraId="61A001C1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52703888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Cs w:val="22"/>
              </w:rPr>
            </w:pPr>
          </w:p>
        </w:tc>
      </w:tr>
      <w:tr w:rsidR="005D7B16" w:rsidRPr="00605923" w14:paraId="31BAC5F4" w14:textId="77777777" w:rsidTr="005B63D3">
        <w:tc>
          <w:tcPr>
            <w:tcW w:w="812" w:type="dxa"/>
          </w:tcPr>
          <w:p w14:paraId="40F142F7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 xml:space="preserve">1. 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02A2C4C4" w14:textId="4C9CD934" w:rsidR="00372C20" w:rsidRPr="00605923" w:rsidRDefault="003348C2" w:rsidP="00C25E00">
            <w:pPr>
              <w:spacing w:line="276" w:lineRule="auto"/>
              <w:rPr>
                <w:rFonts w:ascii="Arial Narrow" w:hAnsi="Arial Narrow"/>
                <w:b/>
                <w:bCs/>
                <w:szCs w:val="22"/>
              </w:rPr>
            </w:pPr>
            <w:r>
              <w:rPr>
                <w:rFonts w:ascii="Arial Narrow" w:hAnsi="Arial Narrow"/>
                <w:b/>
                <w:bCs/>
                <w:szCs w:val="22"/>
              </w:rPr>
              <w:t>(MEETING AGENDA TOPIC 1)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39634E2C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5AE67CFC" w14:textId="77777777" w:rsidTr="005B63D3">
        <w:tc>
          <w:tcPr>
            <w:tcW w:w="812" w:type="dxa"/>
          </w:tcPr>
          <w:p w14:paraId="6548F58F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3B015993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b/>
                <w:bCs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3DD62216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75316691" w14:textId="77777777" w:rsidTr="005B63D3">
        <w:tc>
          <w:tcPr>
            <w:tcW w:w="812" w:type="dxa"/>
          </w:tcPr>
          <w:p w14:paraId="5755A4F7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 xml:space="preserve">1.1 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0BA67445" w14:textId="0F66FDE8" w:rsidR="00372C20" w:rsidRPr="00605923" w:rsidRDefault="003348C2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XXXX (Items discussed)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0BC73B0F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>All to note</w:t>
            </w:r>
          </w:p>
        </w:tc>
      </w:tr>
      <w:tr w:rsidR="00AD6528" w:rsidRPr="00605923" w14:paraId="684A55E9" w14:textId="77777777" w:rsidTr="00353E66">
        <w:tc>
          <w:tcPr>
            <w:tcW w:w="812" w:type="dxa"/>
          </w:tcPr>
          <w:p w14:paraId="0338CAC1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722" w:type="dxa"/>
          </w:tcPr>
          <w:p w14:paraId="34C70E2E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5968" w:type="dxa"/>
            <w:tcBorders>
              <w:right w:val="single" w:sz="4" w:space="0" w:color="auto"/>
            </w:tcBorders>
          </w:tcPr>
          <w:p w14:paraId="5377B9CD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331FDC11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272C9F27" w14:textId="77777777" w:rsidTr="005B63D3">
        <w:tc>
          <w:tcPr>
            <w:tcW w:w="812" w:type="dxa"/>
          </w:tcPr>
          <w:p w14:paraId="06CEAE67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>2.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42056854" w14:textId="0B5834F7" w:rsidR="00372C20" w:rsidRPr="00605923" w:rsidRDefault="003348C2" w:rsidP="00C25E00">
            <w:pPr>
              <w:spacing w:line="276" w:lineRule="auto"/>
              <w:rPr>
                <w:rFonts w:ascii="Arial Narrow" w:hAnsi="Arial Narrow"/>
                <w:b/>
                <w:bCs/>
                <w:szCs w:val="22"/>
              </w:rPr>
            </w:pPr>
            <w:r>
              <w:rPr>
                <w:rFonts w:ascii="Arial Narrow" w:hAnsi="Arial Narrow"/>
                <w:b/>
                <w:bCs/>
                <w:szCs w:val="22"/>
              </w:rPr>
              <w:t xml:space="preserve">(MEETING AGENDA TOPIC </w:t>
            </w:r>
            <w:r>
              <w:rPr>
                <w:rFonts w:ascii="Arial Narrow" w:hAnsi="Arial Narrow"/>
                <w:b/>
                <w:bCs/>
                <w:szCs w:val="22"/>
              </w:rPr>
              <w:t>2</w:t>
            </w:r>
            <w:r>
              <w:rPr>
                <w:rFonts w:ascii="Arial Narrow" w:hAnsi="Arial Narrow"/>
                <w:b/>
                <w:bCs/>
                <w:szCs w:val="22"/>
              </w:rPr>
              <w:t>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64804038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2C41464D" w14:textId="77777777" w:rsidTr="005B63D3">
        <w:tc>
          <w:tcPr>
            <w:tcW w:w="812" w:type="dxa"/>
          </w:tcPr>
          <w:p w14:paraId="75E269D7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0A0352AC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b/>
                <w:bCs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3C8743D0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52E601EF" w14:textId="77777777" w:rsidTr="005B63D3">
        <w:tc>
          <w:tcPr>
            <w:tcW w:w="812" w:type="dxa"/>
          </w:tcPr>
          <w:p w14:paraId="5F32B33D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>2.1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37131F00" w14:textId="5B6EB21F" w:rsidR="00372C20" w:rsidRPr="00605923" w:rsidRDefault="003348C2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XXXX (Items discussed)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739915CB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>All to note</w:t>
            </w:r>
          </w:p>
        </w:tc>
      </w:tr>
      <w:tr w:rsidR="00AD6528" w:rsidRPr="00605923" w14:paraId="7B49FAB8" w14:textId="77777777" w:rsidTr="00353E66">
        <w:tc>
          <w:tcPr>
            <w:tcW w:w="812" w:type="dxa"/>
          </w:tcPr>
          <w:p w14:paraId="5CE50AF5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722" w:type="dxa"/>
          </w:tcPr>
          <w:p w14:paraId="59E250BD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5968" w:type="dxa"/>
            <w:tcBorders>
              <w:right w:val="single" w:sz="4" w:space="0" w:color="auto"/>
            </w:tcBorders>
          </w:tcPr>
          <w:p w14:paraId="5A40468A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6EDEFAD7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7A303FAF" w14:textId="77777777" w:rsidTr="005B63D3">
        <w:tc>
          <w:tcPr>
            <w:tcW w:w="812" w:type="dxa"/>
          </w:tcPr>
          <w:p w14:paraId="60246558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 xml:space="preserve">3. 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6F50CE96" w14:textId="085BE14C" w:rsidR="00372C20" w:rsidRPr="00605923" w:rsidRDefault="003348C2" w:rsidP="00C25E00">
            <w:pPr>
              <w:spacing w:line="276" w:lineRule="auto"/>
              <w:rPr>
                <w:rFonts w:ascii="Arial Narrow" w:hAnsi="Arial Narrow"/>
                <w:b/>
                <w:bCs/>
                <w:szCs w:val="22"/>
              </w:rPr>
            </w:pPr>
            <w:r>
              <w:rPr>
                <w:rFonts w:ascii="Arial Narrow" w:hAnsi="Arial Narrow"/>
                <w:b/>
                <w:bCs/>
                <w:szCs w:val="22"/>
              </w:rPr>
              <w:t>(MEETING AGENDA TOPIC 2)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0A1246BC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7B3D21C1" w14:textId="77777777" w:rsidTr="005B63D3">
        <w:tc>
          <w:tcPr>
            <w:tcW w:w="812" w:type="dxa"/>
          </w:tcPr>
          <w:p w14:paraId="28080EEB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5831080A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b/>
                <w:bCs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6C0E4A16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0F67163B" w14:textId="77777777" w:rsidTr="005B63D3">
        <w:tc>
          <w:tcPr>
            <w:tcW w:w="812" w:type="dxa"/>
          </w:tcPr>
          <w:p w14:paraId="7344DB60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 xml:space="preserve">3.1 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33A0F23A" w14:textId="5A330B2A" w:rsidR="00700D9D" w:rsidRPr="00605923" w:rsidRDefault="003348C2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XXXX (Items discussed)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40797AC1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>All to note</w:t>
            </w:r>
          </w:p>
        </w:tc>
      </w:tr>
      <w:tr w:rsidR="00AD6528" w:rsidRPr="00605923" w14:paraId="11C41B43" w14:textId="77777777" w:rsidTr="00353E66">
        <w:tc>
          <w:tcPr>
            <w:tcW w:w="812" w:type="dxa"/>
          </w:tcPr>
          <w:p w14:paraId="00CCA04B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722" w:type="dxa"/>
          </w:tcPr>
          <w:p w14:paraId="452DFBF7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5968" w:type="dxa"/>
            <w:tcBorders>
              <w:right w:val="single" w:sz="4" w:space="0" w:color="auto"/>
            </w:tcBorders>
          </w:tcPr>
          <w:p w14:paraId="10281EB5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6E2EBAE0" w14:textId="77777777" w:rsidR="00372C20" w:rsidRPr="00605923" w:rsidRDefault="00372C20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5D7B16" w:rsidRPr="00605923" w14:paraId="48888491" w14:textId="77777777" w:rsidTr="005B63D3">
        <w:tc>
          <w:tcPr>
            <w:tcW w:w="812" w:type="dxa"/>
          </w:tcPr>
          <w:p w14:paraId="2B56A4CB" w14:textId="77777777" w:rsidR="00372C20" w:rsidRPr="00605923" w:rsidRDefault="00372C20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 w:rsidRPr="00605923">
              <w:rPr>
                <w:rFonts w:ascii="Arial Narrow" w:hAnsi="Arial Narrow"/>
                <w:szCs w:val="22"/>
              </w:rPr>
              <w:t>3.2</w:t>
            </w:r>
          </w:p>
        </w:tc>
        <w:tc>
          <w:tcPr>
            <w:tcW w:w="6690" w:type="dxa"/>
            <w:gridSpan w:val="2"/>
            <w:tcBorders>
              <w:right w:val="single" w:sz="4" w:space="0" w:color="auto"/>
            </w:tcBorders>
          </w:tcPr>
          <w:p w14:paraId="35FCD637" w14:textId="7DC42F9D" w:rsidR="00372C20" w:rsidRPr="00605923" w:rsidRDefault="003348C2" w:rsidP="00C25E00">
            <w:pPr>
              <w:spacing w:line="276" w:lineRule="auto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XXXX (Items discussed)</w:t>
            </w:r>
          </w:p>
        </w:tc>
        <w:tc>
          <w:tcPr>
            <w:tcW w:w="1514" w:type="dxa"/>
            <w:tcBorders>
              <w:left w:val="single" w:sz="4" w:space="0" w:color="auto"/>
            </w:tcBorders>
          </w:tcPr>
          <w:p w14:paraId="3FB2C6FC" w14:textId="6A639AD6" w:rsidR="00372C20" w:rsidRPr="00605923" w:rsidRDefault="00700D9D" w:rsidP="00C25E00">
            <w:pPr>
              <w:spacing w:line="276" w:lineRule="auto"/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All to note</w:t>
            </w:r>
            <w:r w:rsidR="008B747D">
              <w:rPr>
                <w:rFonts w:ascii="Arial Narrow" w:hAnsi="Arial Narrow"/>
                <w:szCs w:val="22"/>
              </w:rPr>
              <w:br/>
            </w:r>
          </w:p>
        </w:tc>
      </w:tr>
    </w:tbl>
    <w:p w14:paraId="32B01322" w14:textId="1D1C3FAA" w:rsidR="00FE3951" w:rsidRPr="00DD0220" w:rsidRDefault="00FE3951" w:rsidP="00DD0220">
      <w:pPr>
        <w:pStyle w:val="Heading1"/>
        <w:rPr>
          <w:rFonts w:ascii="Corbel" w:hAnsi="Corbel"/>
          <w:sz w:val="36"/>
          <w:lang w:val="en-GB"/>
        </w:rPr>
      </w:pPr>
    </w:p>
    <w:sectPr w:rsidR="00FE3951" w:rsidRPr="00DD0220" w:rsidSect="009B72F1">
      <w:headerReference w:type="default" r:id="rId12"/>
      <w:pgSz w:w="11906" w:h="16838" w:code="9"/>
      <w:pgMar w:top="1440" w:right="1440" w:bottom="1440" w:left="144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904E9" w14:textId="77777777" w:rsidR="0093253B" w:rsidRDefault="0093253B" w:rsidP="001E7D29">
      <w:pPr>
        <w:spacing w:after="0" w:line="240" w:lineRule="auto"/>
      </w:pPr>
      <w:r>
        <w:separator/>
      </w:r>
    </w:p>
  </w:endnote>
  <w:endnote w:type="continuationSeparator" w:id="0">
    <w:p w14:paraId="5168FDC6" w14:textId="77777777" w:rsidR="0093253B" w:rsidRDefault="0093253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9661D" w14:textId="77777777" w:rsidR="0093253B" w:rsidRDefault="0093253B" w:rsidP="001E7D29">
      <w:pPr>
        <w:spacing w:after="0" w:line="240" w:lineRule="auto"/>
      </w:pPr>
      <w:r>
        <w:separator/>
      </w:r>
    </w:p>
  </w:footnote>
  <w:footnote w:type="continuationSeparator" w:id="0">
    <w:p w14:paraId="2EE28860" w14:textId="77777777" w:rsidR="0093253B" w:rsidRDefault="0093253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21444" w14:textId="058B6B7A" w:rsidR="00066754" w:rsidRDefault="009B72F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3AB05CB" wp14:editId="587C1E0C">
              <wp:simplePos x="0" y="0"/>
              <wp:positionH relativeFrom="column">
                <wp:posOffset>-1215851</wp:posOffset>
              </wp:positionH>
              <wp:positionV relativeFrom="paragraph">
                <wp:posOffset>-2808514</wp:posOffset>
              </wp:positionV>
              <wp:extent cx="8446770" cy="13703796"/>
              <wp:effectExtent l="0" t="0" r="0" b="0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46770" cy="13703796"/>
                        <a:chOff x="-281599" y="-1025478"/>
                        <a:chExt cx="8447318" cy="13704621"/>
                      </a:xfrm>
                    </wpg:grpSpPr>
                    <wps:wsp>
                      <wps:cNvPr id="2" name="Freeform: Shape 10"/>
                      <wps:cNvSpPr/>
                      <wps:spPr>
                        <a:xfrm rot="10800000" flipH="1">
                          <a:off x="-281599" y="-1025478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9042" y="-450753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angle 2"/>
                      <wps:cNvSpPr/>
                      <wps:spPr>
                        <a:xfrm flipV="1">
                          <a:off x="2400300" y="1219200"/>
                          <a:ext cx="5614416" cy="457200"/>
                        </a:xfrm>
                        <a:prstGeom prst="rect">
                          <a:avLst/>
                        </a:prstGeom>
                        <a:solidFill>
                          <a:srgbClr val="D91B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373668" y="210032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43601" y="1048705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34100" y="1065847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399994" y="1406033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257212" y="210031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7248525" y="10477518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10"/>
                      <wps:cNvSpPr/>
                      <wps:spPr>
                        <a:xfrm rot="10800000" flipH="1" flipV="1">
                          <a:off x="6896100" y="10267972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1B5C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07A624" id="Group 22" o:spid="_x0000_s1026" alt="&quot;&quot;" style="position:absolute;margin-left:-95.75pt;margin-top:-221.15pt;width:665.1pt;height:1079.05pt;z-index:-251655168;mso-width-relative:margin;mso-height-relative:margin" coordorigin="-2815,-10254" coordsize="84473,13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O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e6dTY5lUY4lBJYGyrHw0IyZge6dTY6FVxsEieY5lkU5&#10;lhB4baBINDkWHtDSKphIVI6FV3vMKqhNNDmWRc+xhMBrRLWJJseyKMcSAksDPcfCa4dmBopEk2NZ&#10;lGMJgVcFRaLJsfAsqiDRvCNsUY4lBF4VFIkmx8IT2FoFE4nKsSwmx8Jjwlm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+aNUTMDRaLJsazKsYTA6kblWFbzrrBVOZYQeBqoTTQ5llU5lhB4GigSTY5lvT2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qgXxzzHsirHEgJPA/XimBzLqhxL&#10;CDwNFIkmx7IqxxICSwPlWFaTY1n1HEsIPA0UiSbHsupdYSHwNFAkmhzLqhxLCDwNFIkmx7IqxxIC&#10;TwNFosmxbMqxhMDRYFOOJQReBjI7bybHsinHEgJPA5mdN5Nj2fQcSwg8DWR23kyOZYNSS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oFQSyxMCTwNFosmxPKBURAMTicqxPEyO5QGlIhqYSFSO5WFyLA/lWEJg&#10;9YJyLA+TY3lAqeQ2MDmWh3IsIfCqoEg0OZaHciwh8DRQJJocy0M5lhB4GigSTY7loRxLCCwNlGN5&#10;mBzLQzmWEHgaKBJNjuWhHEsIPA0UiSbH8lCOJQSeBopEk2N5KMcSAk8DRaLJsTyUYwmBo8FTOZYQ&#10;eBkIx/I0OZanciwh8DSQ2flpcixP5VhC4Gkgs/PT5FieyrGEwNNA1olPk2N5KscSAk8DWS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v/8p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v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/1F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xv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lrNTdGrgCBJ/RaHFh&#10;5jXED8lvXooZCp+QevS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vtxos7DRPCxdzobNMzTDYDdFtdBZxueoLGQBLq2CBbK&#10;JIpVnlMgDWWG3FN7UURViLdHzvg0k6pPA7Abn65dRQkS10wiIA148sU6U3ND6SNjUixzFoKdnxZ8&#10;OEnyDwwYStnyGC0i9yROEfnOr+dMOAbGyZ4FrGsepJHplGAUZeZJQVs5bFxg7Z5VmfWF9CRzqCAf&#10;ysPcxCMmpEMWy93Yc87tMfR7NWehlGPO/6r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X9+qrZiHMAvXpzAF2v81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B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kY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YHlEpheULgaaBINDmWB5SKaGAiUTmW&#10;h8mxPKBURAMTicqxPEyO5aEcSwisXlCO5WFyLA8oldoGJsfyUI4lBF4VFIkmx/JQjiUEngaKRJNj&#10;eSjHEgJPA0WiybE8lGMJgaWBciwPk2N5KMcSAk8DRaLJsTyUYwmBp4Ei0eRYHsqxhMDTQJFociwP&#10;5VhC4GmgSDQ5lodyLCFwNHgqxxICLwPhWJ4mx/JUjiUEngYyOz9NjuWpHEsIPA1kdn6aHMtTOZYQ&#10;eBqIn/g0OZanciwh8DQQP/Fp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GVydrY7TSPIHO+3nXTsGDRStpsYZkPvIcVY8EF5Aa1YtMpd8Ck&#10;XUbKepphVXEEEtjSPGc+LWf0hzXu+3uR3JXBk6/ONXmJeLnxtV19Qg/2sq7sCVpgS9H0Y1fRXtuu&#10;MudneBFFQN9k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K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Xy8K0TwIVm7YfNObcIfqPaZIwCn7aD9L&#10;GAZnpy/51q3zPU+nrqz+SkxO9ZpkA7wqxxgHkGsT0I5UGjUTEqlBaXwRfsiQyBmtjFqKb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TeZXa+LskNdMMahKTwuDau6&#10;u7jaKzhldXaEcgiIYpFcYYVSMS5XbeZ4wSufu4a58d1AIk+/Duqe9qdCSqZKEIVQWxM4r1EMqu8J&#10;zp7RRY5ZZrr3xU6DhNd6wKxCqb8Mc3yW+G511+Oo6BPiH3geJqqFs/uG8ScE8Bbm03J9aAR465fa&#10;SYzdNLafUDSWfdOVRdk4ieyVb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n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u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ymQDIvnpxFUT9lQBp2O+CDCZa+A3JAwjHXCE7V2ejJhSv0j4msnsHJKHbFCBC3PJZ&#10;AqWoQg1zHJllEC0kTyI5U3fsDyjQKbL9TesgCm5JALadlIwqmP2a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gk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J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NX0PbyaQVs49McnqVcjbeb/qFjQWYX7nnLybp79VcSAI4l&#10;Z3SSKcCiFshQaOa/c2qQnMua1c80UQL7e5RqbKwbJtaVozFUuqUtP+3Ok88jwCxK/Jz/9u+TXJUC&#10;WTp3WAZPfR993KtQwyh7X/zdLeY4rq7AVMJR9rexTIZjYuwmJyPvPOXfNIx/1sSErAmWc0YtyGSa&#10;2SeliRCLTPgSOlSaRyOHRqfrMClZSUwYkvcgU6Vi9oxnTNn0E6Mkltd6HSTkL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C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a+W1m9fUm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y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1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xfka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S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V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r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b4ha2qonU0o9CCZm/w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r5UAa7AIjRtuXSpcuj6kuxprNI7KuR6Mk65cwwaE+pVG3jj2&#10;zZxxaXxm50wdypiRTNpF95/LKqkpN1zN1rNB6HmXdv0RJetuLGeU0SlVtanT3rIYYOV6YJTVha1r&#10;fS34CKQjmreUXO22r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CitxB01gAbAdDX8thA/xV/83J&#10;cPceLRHa4yCVM/Xk49TWSG2LxxFNR7fdwALcnI8tpvakcDQW1S/8oHAHZjHjHxJzNaquWuAc5vzq&#10;eamL4l51vCMxS+b4zXOLIhEjG66KimiAseCgwgrE6SqRtDYIj7ar6yZq1a3J2fNbPkd8Y2VRcE+f&#10;a1IRSPc5WRSKULpfdeEputoyywUHPP4qMgN4HOncyHqig+2i5pdQJaoiDU8fnySwVRU1Sct0FeBH&#10;lWK2XdQebLtosFEVFgL+tIot+jGHIk3PHzC3jJIAmRSpdrthGRwxHMwIMYoGlkycvHDg7Xe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yNWWdE+vAGqXz04yE6ZCi&#10;ZqXH5Gid85vkPC3xgsE/8dKtMYxpsOtRZzCnNy+KKiqQzburqjRzXnFDU0/FZv2VPG7i2Ry1ZZ0D&#10;JojNXKi+2WO21HFSW5AUW6HUX1eYFwsOYsyIG2EL7ML2WcPEi2VXCHc2ZivJM9yOdSIOlyL96bM4&#10;ypWaNB2kebCb60cw5zflvyh0Ow/K21LWOVGf+qD1HO2KzfrrIrPGm0bfdFY2g0MKjMGjdSJrzJEx&#10;U5YIy8R0/3j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FkqKZMwjgENt4Np5Yv3zRzlSqU/SkmdRALDlMpCiSogb/nCVSQafwHOUBrV5yFChEFDQ3TyZoe+R&#10;50Wvndy9isS64XhRUl1TYuEz0aRJLVdpUvcu+JMVUHLooazj+6Lp1jzhSS+GwTDnOti1cdizctKC&#10;GCuU+stSoacD0XT9y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5u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v4mbnffZmmDyENzCghiN88Rpmngit/Pfar9EQdmXh8Z75FSsma0I3J+YSv3s&#10;tMe6vqRzqvZYeN4Pa/oFVwHayDgEkCzp3eL0fY4mk8j1Z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5vxcNI95fXdVltyhSDD8q3Yb6ZxXO32kTqVBN2&#10;zBl/ri6Xbp+mnL7nrKLeXVYR6QFakksCWoDQ2P0+A5tDJc6e/+C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">
              <v:shape id="Freeform: Shape 10" o:spid="_x0000_s1027" style="position:absolute;left:-2815;top:-10254;width:40643;height:3623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190;top:-4507;width:32268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003;top:12192;width:56144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" fillcolor="#d91b5c" stroked="f" strokeweight="2pt"/>
              <v:shape id="Freeform: Shape 10" o:spid="_x0000_s1030" style="position:absolute;left:3736;top:21003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9436;top:104870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341;top:106584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3999;top:14060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2572;top:21003;width:3035;height:29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2485;top:104775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8961;top:102679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91b5c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71992C2" wp14:editId="50A6DD45">
          <wp:simplePos x="0" y="0"/>
          <wp:positionH relativeFrom="margin">
            <wp:posOffset>-201211</wp:posOffset>
          </wp:positionH>
          <wp:positionV relativeFrom="paragraph">
            <wp:posOffset>-728457</wp:posOffset>
          </wp:positionV>
          <wp:extent cx="1997075" cy="1195705"/>
          <wp:effectExtent l="0" t="0" r="0" b="0"/>
          <wp:wrapTight wrapText="bothSides">
            <wp:wrapPolygon edited="0">
              <wp:start x="15659" y="5850"/>
              <wp:lineTo x="3297" y="8603"/>
              <wp:lineTo x="2472" y="8947"/>
              <wp:lineTo x="2472" y="12045"/>
              <wp:lineTo x="3915" y="17207"/>
              <wp:lineTo x="13805" y="17207"/>
              <wp:lineTo x="16277" y="16518"/>
              <wp:lineTo x="19986" y="13765"/>
              <wp:lineTo x="19986" y="11012"/>
              <wp:lineTo x="19162" y="7915"/>
              <wp:lineTo x="18132" y="5850"/>
              <wp:lineTo x="15659" y="5850"/>
            </wp:wrapPolygon>
          </wp:wrapTight>
          <wp:docPr id="16" name="Picture 16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38169" b="6502"/>
                  <a:stretch/>
                </pic:blipFill>
                <pic:spPr bwMode="auto">
                  <a:xfrm>
                    <a:off x="0" y="0"/>
                    <a:ext cx="1997075" cy="1195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14:paraId="6CD3AD58" w14:textId="77777777" w:rsidTr="00900D82">
      <w:trPr>
        <w:trHeight w:val="350"/>
        <w:jc w:val="right"/>
      </w:trPr>
      <w:tc>
        <w:tcPr>
          <w:tcW w:w="5980" w:type="dxa"/>
          <w:vMerge w:val="restart"/>
        </w:tcPr>
        <w:p w14:paraId="04603D2A" w14:textId="280CD212" w:rsidR="00900D82" w:rsidRPr="00B63E8A" w:rsidRDefault="00900D82" w:rsidP="00900D82">
          <w:pPr>
            <w:pStyle w:val="Header"/>
            <w:rPr>
              <w:noProof/>
            </w:rPr>
          </w:pPr>
        </w:p>
      </w:tc>
      <w:tc>
        <w:tcPr>
          <w:tcW w:w="432" w:type="dxa"/>
          <w:vAlign w:val="bottom"/>
        </w:tcPr>
        <w:p w14:paraId="7B171A2B" w14:textId="77777777" w:rsidR="00900D82" w:rsidRPr="009B72F1" w:rsidRDefault="00900D82" w:rsidP="00015440">
          <w:pPr>
            <w:pStyle w:val="Header"/>
            <w:jc w:val="center"/>
            <w:rPr>
              <w:color w:val="D91B5C"/>
              <w:sz w:val="20"/>
            </w:rPr>
          </w:pPr>
          <w:r w:rsidRPr="009B72F1">
            <w:rPr>
              <w:noProof/>
              <w:color w:val="D91B5C"/>
              <w:sz w:val="20"/>
            </w:rPr>
            <w:drawing>
              <wp:inline distT="0" distB="0" distL="0" distR="0" wp14:anchorId="319B913B" wp14:editId="381F5EF3">
                <wp:extent cx="137160" cy="137160"/>
                <wp:effectExtent l="0" t="0" r="0" b="0"/>
                <wp:docPr id="17" name="Graphic 17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053E061" w14:textId="2B068D37" w:rsidR="00900D82" w:rsidRPr="009B72F1" w:rsidRDefault="00900D82" w:rsidP="00015440">
          <w:pPr>
            <w:pStyle w:val="Header"/>
            <w:rPr>
              <w:color w:val="D91B5C"/>
              <w:sz w:val="20"/>
            </w:rPr>
          </w:pPr>
          <w:r w:rsidRPr="009B72F1">
            <w:rPr>
              <w:color w:val="D91B5C"/>
              <w:sz w:val="20"/>
            </w:rPr>
            <w:t xml:space="preserve">Location: </w:t>
          </w:r>
          <w:r w:rsidR="003348C2" w:rsidRPr="003348C2">
            <w:rPr>
              <w:color w:val="767171" w:themeColor="background2" w:themeShade="80"/>
              <w:sz w:val="20"/>
            </w:rPr>
            <w:t>XXX</w:t>
          </w:r>
        </w:p>
      </w:tc>
    </w:tr>
    <w:tr w:rsidR="00900D82" w14:paraId="76FFA504" w14:textId="77777777" w:rsidTr="00900D82">
      <w:trPr>
        <w:trHeight w:val="350"/>
        <w:jc w:val="right"/>
      </w:trPr>
      <w:tc>
        <w:tcPr>
          <w:tcW w:w="5980" w:type="dxa"/>
          <w:vMerge/>
        </w:tcPr>
        <w:p w14:paraId="0FAE0D72" w14:textId="77777777"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23468749" w14:textId="77777777" w:rsidR="00900D82" w:rsidRPr="009B72F1" w:rsidRDefault="00900D82" w:rsidP="00015440">
          <w:pPr>
            <w:pStyle w:val="Header"/>
            <w:jc w:val="center"/>
            <w:rPr>
              <w:color w:val="D91B5C"/>
              <w:sz w:val="20"/>
            </w:rPr>
          </w:pPr>
          <w:r w:rsidRPr="009B72F1">
            <w:rPr>
              <w:noProof/>
              <w:color w:val="D91B5C"/>
              <w:sz w:val="20"/>
            </w:rPr>
            <w:drawing>
              <wp:inline distT="0" distB="0" distL="0" distR="0" wp14:anchorId="268A53F1" wp14:editId="23C2F8DA">
                <wp:extent cx="137160" cy="137160"/>
                <wp:effectExtent l="0" t="0" r="0" b="0"/>
                <wp:docPr id="18" name="Graphic 18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3C0D030" w14:textId="6CCDFB3D" w:rsidR="00900D82" w:rsidRPr="009B72F1" w:rsidRDefault="00900D82" w:rsidP="00015440">
          <w:pPr>
            <w:pStyle w:val="Header"/>
            <w:rPr>
              <w:color w:val="D91B5C"/>
              <w:sz w:val="20"/>
            </w:rPr>
          </w:pPr>
          <w:r w:rsidRPr="009B72F1">
            <w:rPr>
              <w:color w:val="D91B5C"/>
              <w:sz w:val="20"/>
            </w:rPr>
            <w:t xml:space="preserve">Date: </w:t>
          </w:r>
          <w:r w:rsidR="003348C2" w:rsidRPr="003348C2">
            <w:rPr>
              <w:color w:val="767171" w:themeColor="background2" w:themeShade="80"/>
              <w:sz w:val="20"/>
            </w:rPr>
            <w:t>XXX</w:t>
          </w:r>
        </w:p>
      </w:tc>
    </w:tr>
    <w:tr w:rsidR="00900D82" w14:paraId="308902A2" w14:textId="77777777" w:rsidTr="00900D82">
      <w:trPr>
        <w:trHeight w:val="350"/>
        <w:jc w:val="right"/>
      </w:trPr>
      <w:tc>
        <w:tcPr>
          <w:tcW w:w="5980" w:type="dxa"/>
          <w:vMerge/>
        </w:tcPr>
        <w:p w14:paraId="486A73A7" w14:textId="77777777"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36E3A868" w14:textId="77777777" w:rsidR="00900D82" w:rsidRPr="009B72F1" w:rsidRDefault="00900D82" w:rsidP="00015440">
          <w:pPr>
            <w:pStyle w:val="Header"/>
            <w:jc w:val="center"/>
            <w:rPr>
              <w:color w:val="D91B5C"/>
              <w:sz w:val="20"/>
            </w:rPr>
          </w:pPr>
          <w:r w:rsidRPr="009B72F1">
            <w:rPr>
              <w:noProof/>
              <w:color w:val="D91B5C"/>
              <w:sz w:val="20"/>
            </w:rPr>
            <w:drawing>
              <wp:inline distT="0" distB="0" distL="0" distR="0" wp14:anchorId="09D194CC" wp14:editId="4846022B">
                <wp:extent cx="137160" cy="137160"/>
                <wp:effectExtent l="0" t="0" r="0" b="0"/>
                <wp:docPr id="20" name="Graphic 2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6C07658" w14:textId="36092A37" w:rsidR="00900D82" w:rsidRPr="009B72F1" w:rsidRDefault="00900D82" w:rsidP="00015440">
          <w:pPr>
            <w:pStyle w:val="Header"/>
            <w:rPr>
              <w:color w:val="D91B5C"/>
              <w:sz w:val="20"/>
            </w:rPr>
          </w:pPr>
          <w:r w:rsidRPr="009B72F1">
            <w:rPr>
              <w:color w:val="D91B5C"/>
              <w:sz w:val="20"/>
            </w:rPr>
            <w:t xml:space="preserve">Time: </w:t>
          </w:r>
          <w:r w:rsidR="003348C2" w:rsidRPr="003348C2">
            <w:rPr>
              <w:color w:val="767171" w:themeColor="background2" w:themeShade="80"/>
              <w:sz w:val="20"/>
            </w:rPr>
            <w:t>XXX</w:t>
          </w:r>
        </w:p>
      </w:tc>
    </w:tr>
  </w:tbl>
  <w:p w14:paraId="1336D393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220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2FF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7A62"/>
    <w:rsid w:val="001746FC"/>
    <w:rsid w:val="00190CA2"/>
    <w:rsid w:val="00193653"/>
    <w:rsid w:val="001A2120"/>
    <w:rsid w:val="001C329C"/>
    <w:rsid w:val="001D2D6F"/>
    <w:rsid w:val="001E286F"/>
    <w:rsid w:val="001E7D29"/>
    <w:rsid w:val="002404F5"/>
    <w:rsid w:val="0024670B"/>
    <w:rsid w:val="00270D66"/>
    <w:rsid w:val="00275260"/>
    <w:rsid w:val="00276FA1"/>
    <w:rsid w:val="00285B87"/>
    <w:rsid w:val="00291B4A"/>
    <w:rsid w:val="002C3D7E"/>
    <w:rsid w:val="002C6EE4"/>
    <w:rsid w:val="002C7580"/>
    <w:rsid w:val="002E4F42"/>
    <w:rsid w:val="002F5208"/>
    <w:rsid w:val="0031357C"/>
    <w:rsid w:val="0032131A"/>
    <w:rsid w:val="003310BF"/>
    <w:rsid w:val="00332C47"/>
    <w:rsid w:val="00333DF8"/>
    <w:rsid w:val="003348C2"/>
    <w:rsid w:val="003448DB"/>
    <w:rsid w:val="00352B99"/>
    <w:rsid w:val="00353E66"/>
    <w:rsid w:val="00357641"/>
    <w:rsid w:val="00360B6E"/>
    <w:rsid w:val="00361DEE"/>
    <w:rsid w:val="00372C20"/>
    <w:rsid w:val="00393616"/>
    <w:rsid w:val="00394EF4"/>
    <w:rsid w:val="003D0488"/>
    <w:rsid w:val="003E1478"/>
    <w:rsid w:val="003E5EB5"/>
    <w:rsid w:val="003F2AA2"/>
    <w:rsid w:val="00410612"/>
    <w:rsid w:val="00411F8B"/>
    <w:rsid w:val="004203B0"/>
    <w:rsid w:val="004230D9"/>
    <w:rsid w:val="00426C4F"/>
    <w:rsid w:val="00450670"/>
    <w:rsid w:val="00462B4D"/>
    <w:rsid w:val="004724BD"/>
    <w:rsid w:val="00477352"/>
    <w:rsid w:val="0048124E"/>
    <w:rsid w:val="00491C23"/>
    <w:rsid w:val="004B38FA"/>
    <w:rsid w:val="004B5C09"/>
    <w:rsid w:val="004C1C1B"/>
    <w:rsid w:val="004D1004"/>
    <w:rsid w:val="004D35BF"/>
    <w:rsid w:val="004E227E"/>
    <w:rsid w:val="00500DD1"/>
    <w:rsid w:val="00503F98"/>
    <w:rsid w:val="00521AE3"/>
    <w:rsid w:val="00535B54"/>
    <w:rsid w:val="00554276"/>
    <w:rsid w:val="00564D17"/>
    <w:rsid w:val="00570173"/>
    <w:rsid w:val="00587B9B"/>
    <w:rsid w:val="005B63D3"/>
    <w:rsid w:val="005D3902"/>
    <w:rsid w:val="005D7B16"/>
    <w:rsid w:val="005E0ED9"/>
    <w:rsid w:val="005F3073"/>
    <w:rsid w:val="00601272"/>
    <w:rsid w:val="0061331E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6D84"/>
    <w:rsid w:val="006C5764"/>
    <w:rsid w:val="006D3392"/>
    <w:rsid w:val="006D5463"/>
    <w:rsid w:val="006E015E"/>
    <w:rsid w:val="006F03D4"/>
    <w:rsid w:val="006F3F3A"/>
    <w:rsid w:val="00700B1F"/>
    <w:rsid w:val="00700D9D"/>
    <w:rsid w:val="007257E9"/>
    <w:rsid w:val="00740105"/>
    <w:rsid w:val="00744B1E"/>
    <w:rsid w:val="00756D9C"/>
    <w:rsid w:val="007619BD"/>
    <w:rsid w:val="00771C24"/>
    <w:rsid w:val="00780E90"/>
    <w:rsid w:val="00781863"/>
    <w:rsid w:val="00792701"/>
    <w:rsid w:val="00796218"/>
    <w:rsid w:val="007B2549"/>
    <w:rsid w:val="007D38EB"/>
    <w:rsid w:val="007D5836"/>
    <w:rsid w:val="007E449A"/>
    <w:rsid w:val="007F34A4"/>
    <w:rsid w:val="007F4404"/>
    <w:rsid w:val="007F53DB"/>
    <w:rsid w:val="0081077D"/>
    <w:rsid w:val="00815563"/>
    <w:rsid w:val="008240DA"/>
    <w:rsid w:val="008429E5"/>
    <w:rsid w:val="00845ACD"/>
    <w:rsid w:val="00863E6E"/>
    <w:rsid w:val="00867EA4"/>
    <w:rsid w:val="00880C14"/>
    <w:rsid w:val="0088291C"/>
    <w:rsid w:val="00897D88"/>
    <w:rsid w:val="008A0319"/>
    <w:rsid w:val="008B747D"/>
    <w:rsid w:val="008D43E9"/>
    <w:rsid w:val="008E3C0E"/>
    <w:rsid w:val="008E421A"/>
    <w:rsid w:val="008E476B"/>
    <w:rsid w:val="008F0F63"/>
    <w:rsid w:val="00900D82"/>
    <w:rsid w:val="00905965"/>
    <w:rsid w:val="00922A60"/>
    <w:rsid w:val="00927C63"/>
    <w:rsid w:val="0093253B"/>
    <w:rsid w:val="00932F50"/>
    <w:rsid w:val="00933D95"/>
    <w:rsid w:val="0094637B"/>
    <w:rsid w:val="00955A78"/>
    <w:rsid w:val="00973977"/>
    <w:rsid w:val="009921B8"/>
    <w:rsid w:val="009A6621"/>
    <w:rsid w:val="009B72F1"/>
    <w:rsid w:val="009D4984"/>
    <w:rsid w:val="009D6901"/>
    <w:rsid w:val="009F298D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6494D"/>
    <w:rsid w:val="00A65490"/>
    <w:rsid w:val="00A9231C"/>
    <w:rsid w:val="00AA2532"/>
    <w:rsid w:val="00AA702D"/>
    <w:rsid w:val="00AB5BFD"/>
    <w:rsid w:val="00AB6FD7"/>
    <w:rsid w:val="00AD6528"/>
    <w:rsid w:val="00AE1F88"/>
    <w:rsid w:val="00AE2B72"/>
    <w:rsid w:val="00AE361F"/>
    <w:rsid w:val="00AE5370"/>
    <w:rsid w:val="00B247A9"/>
    <w:rsid w:val="00B30368"/>
    <w:rsid w:val="00B435B5"/>
    <w:rsid w:val="00B476CC"/>
    <w:rsid w:val="00B565D8"/>
    <w:rsid w:val="00B5779A"/>
    <w:rsid w:val="00B63E8A"/>
    <w:rsid w:val="00B64D24"/>
    <w:rsid w:val="00B7147D"/>
    <w:rsid w:val="00B75CFC"/>
    <w:rsid w:val="00B76AB4"/>
    <w:rsid w:val="00B853F9"/>
    <w:rsid w:val="00B861EA"/>
    <w:rsid w:val="00B87125"/>
    <w:rsid w:val="00B92231"/>
    <w:rsid w:val="00BA2CE6"/>
    <w:rsid w:val="00BB018B"/>
    <w:rsid w:val="00BC4BC5"/>
    <w:rsid w:val="00BD1747"/>
    <w:rsid w:val="00BD2B06"/>
    <w:rsid w:val="00BE33A4"/>
    <w:rsid w:val="00BF3498"/>
    <w:rsid w:val="00C00194"/>
    <w:rsid w:val="00C01D6D"/>
    <w:rsid w:val="00C14973"/>
    <w:rsid w:val="00C1643D"/>
    <w:rsid w:val="00C261A9"/>
    <w:rsid w:val="00C42793"/>
    <w:rsid w:val="00C47362"/>
    <w:rsid w:val="00C601ED"/>
    <w:rsid w:val="00C63F44"/>
    <w:rsid w:val="00C7624A"/>
    <w:rsid w:val="00C8234D"/>
    <w:rsid w:val="00CD4CE6"/>
    <w:rsid w:val="00CD6F7B"/>
    <w:rsid w:val="00CE5A5C"/>
    <w:rsid w:val="00CF3578"/>
    <w:rsid w:val="00D0119D"/>
    <w:rsid w:val="00D102EA"/>
    <w:rsid w:val="00D31AB7"/>
    <w:rsid w:val="00D50D1D"/>
    <w:rsid w:val="00D50D23"/>
    <w:rsid w:val="00D512BB"/>
    <w:rsid w:val="00D53571"/>
    <w:rsid w:val="00D5738D"/>
    <w:rsid w:val="00D61AE9"/>
    <w:rsid w:val="00D62040"/>
    <w:rsid w:val="00DA3B1A"/>
    <w:rsid w:val="00DC6078"/>
    <w:rsid w:val="00DC79AD"/>
    <w:rsid w:val="00DD0220"/>
    <w:rsid w:val="00DD2075"/>
    <w:rsid w:val="00DE01D4"/>
    <w:rsid w:val="00DF2868"/>
    <w:rsid w:val="00DF7B22"/>
    <w:rsid w:val="00E158EC"/>
    <w:rsid w:val="00E20F7C"/>
    <w:rsid w:val="00E557A0"/>
    <w:rsid w:val="00E70676"/>
    <w:rsid w:val="00EA02FC"/>
    <w:rsid w:val="00EF501C"/>
    <w:rsid w:val="00EF6435"/>
    <w:rsid w:val="00F10F6B"/>
    <w:rsid w:val="00F23697"/>
    <w:rsid w:val="00F36BB7"/>
    <w:rsid w:val="00F50259"/>
    <w:rsid w:val="00F76427"/>
    <w:rsid w:val="00F87EAA"/>
    <w:rsid w:val="00F92B25"/>
    <w:rsid w:val="00F95014"/>
    <w:rsid w:val="00F956EB"/>
    <w:rsid w:val="00FA62EE"/>
    <w:rsid w:val="00FA7DB4"/>
    <w:rsid w:val="00FB3809"/>
    <w:rsid w:val="00FB6F8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94D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220"/>
    <w:pPr>
      <w:spacing w:after="160" w:line="259" w:lineRule="auto"/>
      <w:ind w:left="0"/>
    </w:pPr>
    <w:rPr>
      <w:rFonts w:eastAsiaTheme="minorEastAsia" w:cstheme="minorBidi"/>
      <w:sz w:val="22"/>
      <w:szCs w:val="28"/>
      <w:lang w:val="en-SG" w:eastAsia="zh-CN" w:bidi="th-TH"/>
    </w:rPr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ind w:left="187"/>
      <w:contextualSpacing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right="360"/>
    </w:pPr>
    <w:rPr>
      <w:rFonts w:eastAsiaTheme="minorHAns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vagaran\Downloads\tf11360239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EDE85F-6A36-4249-BF0D-43BFF429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tf11360239_win32</Template>
  <TotalTime>0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2021-06-23T17:08:00Z</dcterms:created>
  <dcterms:modified xsi:type="dcterms:W3CDTF">2021-06-23T17:08:00Z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